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:rsidR="00013952" w:rsidRDefault="00013952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Miner Elementary School</w:t>
      </w:r>
    </w:p>
    <w:p w:rsidR="00845D29" w:rsidRDefault="005C54BF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601 15</w:t>
      </w:r>
      <w:r w:rsidRPr="005C54BF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</w:t>
      </w:r>
      <w:r w:rsidR="001A67AA">
        <w:rPr>
          <w:rFonts w:ascii="Times New Roman" w:hAnsi="Times New Roman" w:cs="Times New Roman"/>
          <w:b/>
          <w:bCs/>
        </w:rPr>
        <w:t>Street, NE</w:t>
      </w:r>
    </w:p>
    <w:p w:rsidR="003F32F8" w:rsidRPr="00E67ABD" w:rsidRDefault="00013952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January 15</w:t>
      </w:r>
      <w:r w:rsidR="007D1BA0">
        <w:rPr>
          <w:rFonts w:ascii="Times New Roman" w:hAnsi="Times New Roman" w:cs="Times New Roman"/>
          <w:b/>
          <w:bCs/>
        </w:rPr>
        <w:t>, 201</w:t>
      </w:r>
      <w:r>
        <w:rPr>
          <w:rFonts w:ascii="Times New Roman" w:hAnsi="Times New Roman" w:cs="Times New Roman"/>
          <w:b/>
          <w:bCs/>
        </w:rPr>
        <w:t>9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F22CE" w:rsidRDefault="00D32619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6:40</w:t>
      </w:r>
      <w:r w:rsidR="001F22CE">
        <w:rPr>
          <w:rFonts w:ascii="Times New Roman" w:hAnsi="Times New Roman" w:cs="Times New Roman"/>
        </w:rPr>
        <w:tab/>
        <w:t>Welcome and Introductions</w:t>
      </w:r>
    </w:p>
    <w:p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967A69" w:rsidRDefault="006C68B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6:40 – 7:1</w:t>
      </w:r>
      <w:r w:rsidR="001A67AA">
        <w:rPr>
          <w:rFonts w:ascii="Times New Roman" w:hAnsi="Times New Roman" w:cs="Times New Roman"/>
        </w:rPr>
        <w:t>5</w:t>
      </w:r>
      <w:r w:rsidR="00967A69">
        <w:rPr>
          <w:rFonts w:ascii="Times New Roman" w:hAnsi="Times New Roman" w:cs="Times New Roman"/>
        </w:rPr>
        <w:tab/>
      </w:r>
      <w:r w:rsidR="0096417B">
        <w:rPr>
          <w:rFonts w:ascii="Times New Roman" w:hAnsi="Times New Roman" w:cs="Times New Roman"/>
        </w:rPr>
        <w:t>2019 Performance</w:t>
      </w:r>
      <w:r w:rsidR="00013952">
        <w:rPr>
          <w:rFonts w:ascii="Times New Roman" w:hAnsi="Times New Roman" w:cs="Times New Roman"/>
        </w:rPr>
        <w:t xml:space="preserve"> Oversight </w:t>
      </w:r>
      <w:r w:rsidR="0096417B">
        <w:rPr>
          <w:rFonts w:ascii="Times New Roman" w:hAnsi="Times New Roman" w:cs="Times New Roman"/>
        </w:rPr>
        <w:t xml:space="preserve">and Budget </w:t>
      </w:r>
      <w:r w:rsidR="00013952">
        <w:rPr>
          <w:rFonts w:ascii="Times New Roman" w:hAnsi="Times New Roman" w:cs="Times New Roman"/>
        </w:rPr>
        <w:t>Hearings, Laura Marks and Anne Phelps</w:t>
      </w:r>
    </w:p>
    <w:p w:rsidR="006C68B9" w:rsidRDefault="006C68B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6C68B9" w:rsidRDefault="006C68B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7:15 – 7:25</w:t>
      </w:r>
      <w:r>
        <w:rPr>
          <w:rFonts w:ascii="Times New Roman" w:hAnsi="Times New Roman" w:cs="Times New Roman"/>
        </w:rPr>
        <w:tab/>
        <w:t>FoodPrints Funding, Jennifer Mampara</w:t>
      </w:r>
    </w:p>
    <w:p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967A69" w:rsidRDefault="001A67AA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7:2</w:t>
      </w:r>
      <w:r w:rsidR="00622516">
        <w:rPr>
          <w:rFonts w:ascii="Times New Roman" w:hAnsi="Times New Roman" w:cs="Times New Roman"/>
        </w:rPr>
        <w:t>5</w:t>
      </w:r>
      <w:r w:rsidR="00916542">
        <w:rPr>
          <w:rFonts w:ascii="Times New Roman" w:hAnsi="Times New Roman" w:cs="Times New Roman"/>
        </w:rPr>
        <w:t xml:space="preserve"> – 7:35</w:t>
      </w:r>
      <w:r w:rsidR="00967A69">
        <w:rPr>
          <w:rFonts w:ascii="Times New Roman" w:hAnsi="Times New Roman" w:cs="Times New Roman"/>
        </w:rPr>
        <w:tab/>
      </w:r>
      <w:r w:rsidR="00013952">
        <w:rPr>
          <w:rFonts w:ascii="Times New Roman" w:hAnsi="Times New Roman" w:cs="Times New Roman"/>
        </w:rPr>
        <w:t>Technology Advocacy, Grace Hu</w:t>
      </w:r>
    </w:p>
    <w:p w:rsidR="008E35B5" w:rsidRDefault="008E35B5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8E35B5" w:rsidRDefault="00916542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7:35 – 7:45</w:t>
      </w:r>
      <w:r>
        <w:rPr>
          <w:rFonts w:ascii="Times New Roman" w:hAnsi="Times New Roman" w:cs="Times New Roman"/>
        </w:rPr>
        <w:tab/>
      </w:r>
      <w:r w:rsidR="00013952">
        <w:rPr>
          <w:rFonts w:ascii="Times New Roman" w:hAnsi="Times New Roman" w:cs="Times New Roman"/>
        </w:rPr>
        <w:t>Wilson Building Visits, Danica Petroshius</w:t>
      </w:r>
    </w:p>
    <w:p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046A7A" w:rsidRDefault="00916542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</w:t>
      </w:r>
      <w:r w:rsidR="00B90F0A">
        <w:rPr>
          <w:rFonts w:ascii="Times New Roman" w:hAnsi="Times New Roman" w:cs="Times New Roman"/>
        </w:rPr>
        <w:t xml:space="preserve"> –</w:t>
      </w:r>
      <w:r w:rsidR="001A67AA">
        <w:rPr>
          <w:rFonts w:ascii="Times New Roman" w:hAnsi="Times New Roman" w:cs="Times New Roman"/>
        </w:rPr>
        <w:t xml:space="preserve"> 7:5</w:t>
      </w:r>
      <w:r>
        <w:rPr>
          <w:rFonts w:ascii="Times New Roman" w:hAnsi="Times New Roman" w:cs="Times New Roman"/>
        </w:rPr>
        <w:t>5</w:t>
      </w:r>
      <w:r w:rsidR="001A67AA">
        <w:rPr>
          <w:rFonts w:ascii="Times New Roman" w:hAnsi="Times New Roman" w:cs="Times New Roman"/>
        </w:rPr>
        <w:tab/>
      </w:r>
      <w:r w:rsidR="00013952">
        <w:rPr>
          <w:rFonts w:ascii="Times New Roman" w:hAnsi="Times New Roman" w:cs="Times New Roman"/>
        </w:rPr>
        <w:t>Chancellor Selection, Group Discussion</w:t>
      </w:r>
    </w:p>
    <w:p w:rsidR="001A67AA" w:rsidRDefault="001A67AA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1A67AA" w:rsidRDefault="00916542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7:55</w:t>
      </w:r>
      <w:r w:rsidR="001A67AA">
        <w:rPr>
          <w:rFonts w:ascii="Times New Roman" w:hAnsi="Times New Roman" w:cs="Times New Roman"/>
        </w:rPr>
        <w:t xml:space="preserve"> – 8:00</w:t>
      </w:r>
      <w:r w:rsidR="001A67AA">
        <w:rPr>
          <w:rFonts w:ascii="Times New Roman" w:hAnsi="Times New Roman" w:cs="Times New Roman"/>
        </w:rPr>
        <w:tab/>
      </w:r>
      <w:r w:rsidR="00E02EA5">
        <w:rPr>
          <w:rFonts w:ascii="Times New Roman" w:hAnsi="Times New Roman" w:cs="Times New Roman"/>
        </w:rPr>
        <w:t>It’s</w:t>
      </w:r>
      <w:r w:rsidR="00AC7D67">
        <w:rPr>
          <w:rFonts w:ascii="Times New Roman" w:hAnsi="Times New Roman" w:cs="Times New Roman"/>
        </w:rPr>
        <w:t xml:space="preserve"> time for </w:t>
      </w:r>
      <w:r w:rsidR="001A67AA">
        <w:rPr>
          <w:rFonts w:ascii="Times New Roman" w:hAnsi="Times New Roman" w:cs="Times New Roman"/>
        </w:rPr>
        <w:t xml:space="preserve">CHPSPO </w:t>
      </w:r>
      <w:r w:rsidR="00AC7D67">
        <w:rPr>
          <w:rFonts w:ascii="Times New Roman" w:hAnsi="Times New Roman" w:cs="Times New Roman"/>
        </w:rPr>
        <w:t>to change its name</w:t>
      </w:r>
      <w:r w:rsidR="00D36AAF">
        <w:rPr>
          <w:rFonts w:ascii="Times New Roman" w:hAnsi="Times New Roman" w:cs="Times New Roman"/>
        </w:rPr>
        <w:t xml:space="preserve"> (come with ideas for names, new logo, etc.</w:t>
      </w:r>
      <w:r w:rsidR="00E02EA5">
        <w:rPr>
          <w:rFonts w:ascii="Times New Roman" w:hAnsi="Times New Roman" w:cs="Times New Roman"/>
        </w:rPr>
        <w:t>),</w:t>
      </w:r>
      <w:r w:rsidR="00EC743E">
        <w:rPr>
          <w:rFonts w:ascii="Times New Roman" w:hAnsi="Times New Roman" w:cs="Times New Roman"/>
        </w:rPr>
        <w:t xml:space="preserve"> </w:t>
      </w:r>
      <w:r w:rsidR="00DC6C27">
        <w:rPr>
          <w:rFonts w:ascii="Times New Roman" w:hAnsi="Times New Roman" w:cs="Times New Roman"/>
        </w:rPr>
        <w:t>Group Discussion</w:t>
      </w:r>
    </w:p>
    <w:p w:rsidR="00111905" w:rsidRDefault="00111905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013952">
        <w:rPr>
          <w:rFonts w:ascii="Times New Roman" w:hAnsi="Times New Roman" w:cs="Times New Roman"/>
        </w:rPr>
        <w:t>February</w:t>
      </w:r>
      <w:r w:rsidR="001A67AA">
        <w:rPr>
          <w:rFonts w:ascii="Times New Roman" w:hAnsi="Times New Roman" w:cs="Times New Roman"/>
        </w:rPr>
        <w:t xml:space="preserve"> 15, 2019</w:t>
      </w:r>
    </w:p>
    <w:p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DC6C27" w:rsidRP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Upcoming Events</w:t>
      </w:r>
    </w:p>
    <w:p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13952" w:rsidRDefault="00013952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January </w:t>
      </w:r>
      <w:r w:rsidR="00311BC9">
        <w:rPr>
          <w:rFonts w:ascii="Times New Roman" w:hAnsi="Times New Roman" w:cs="Times New Roman"/>
        </w:rPr>
        <w:t>16</w:t>
      </w:r>
      <w:r w:rsidR="00311BC9">
        <w:rPr>
          <w:rFonts w:ascii="Times New Roman" w:hAnsi="Times New Roman" w:cs="Times New Roman"/>
        </w:rPr>
        <w:tab/>
        <w:t>Save Shaw MS, 6 – 8 pm, Thurgood Marshall Center, 1816 12</w:t>
      </w:r>
      <w:r w:rsidR="00311BC9" w:rsidRPr="00311BC9">
        <w:rPr>
          <w:rFonts w:ascii="Times New Roman" w:hAnsi="Times New Roman" w:cs="Times New Roman"/>
          <w:vertAlign w:val="superscript"/>
        </w:rPr>
        <w:t>th</w:t>
      </w:r>
      <w:r w:rsidR="00311BC9">
        <w:rPr>
          <w:rFonts w:ascii="Times New Roman" w:hAnsi="Times New Roman" w:cs="Times New Roman"/>
        </w:rPr>
        <w:t xml:space="preserve"> St., NW</w:t>
      </w:r>
    </w:p>
    <w:p w:rsidR="00013952" w:rsidRDefault="00013952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January 26</w:t>
      </w:r>
      <w:r>
        <w:rPr>
          <w:rFonts w:ascii="Times New Roman" w:hAnsi="Times New Roman" w:cs="Times New Roman"/>
        </w:rPr>
        <w:tab/>
        <w:t>Multilingual Education Fair of DC, 10 am – 2 pm, Gallaudet University</w:t>
      </w:r>
    </w:p>
    <w:p w:rsidR="00305B27" w:rsidRDefault="00305B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05B27" w:rsidRPr="00305B27" w:rsidRDefault="00305B27" w:rsidP="00305B2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January 26</w:t>
      </w:r>
      <w:r>
        <w:rPr>
          <w:rFonts w:ascii="Times New Roman" w:hAnsi="Times New Roman" w:cs="Times New Roman"/>
        </w:rPr>
        <w:tab/>
      </w:r>
      <w:r w:rsidRPr="00305B27">
        <w:rPr>
          <w:rFonts w:ascii="Times New Roman" w:hAnsi="Times New Roman" w:cs="Times New Roman"/>
        </w:rPr>
        <w:t>A Better Way to Measure School Quality,</w:t>
      </w:r>
      <w:r>
        <w:rPr>
          <w:rFonts w:ascii="Times New Roman" w:hAnsi="Times New Roman" w:cs="Times New Roman"/>
        </w:rPr>
        <w:t xml:space="preserve"> discussion with author </w:t>
      </w:r>
      <w:r w:rsidRPr="00305B27">
        <w:rPr>
          <w:rFonts w:ascii="Times New Roman" w:hAnsi="Times New Roman" w:cs="Times New Roman"/>
        </w:rPr>
        <w:t>Dr. Jack</w:t>
      </w:r>
    </w:p>
    <w:p w:rsidR="00305B27" w:rsidRPr="00E67ABD" w:rsidRDefault="00305B27" w:rsidP="00305B27">
      <w:pPr>
        <w:widowControl w:val="0"/>
        <w:autoSpaceDE w:val="0"/>
        <w:autoSpaceDN w:val="0"/>
        <w:adjustRightInd w:val="0"/>
        <w:ind w:left="1440"/>
        <w:rPr>
          <w:rFonts w:ascii="Times New Roman" w:hAnsi="Times New Roman" w:cs="Times New Roman"/>
        </w:rPr>
      </w:pPr>
      <w:r w:rsidRPr="00305B27">
        <w:rPr>
          <w:rFonts w:ascii="Times New Roman" w:hAnsi="Times New Roman" w:cs="Times New Roman"/>
        </w:rPr>
        <w:t xml:space="preserve">Schneider, 10:30 </w:t>
      </w:r>
      <w:r>
        <w:rPr>
          <w:rFonts w:ascii="Times New Roman" w:hAnsi="Times New Roman" w:cs="Times New Roman"/>
        </w:rPr>
        <w:t>am –</w:t>
      </w:r>
      <w:r w:rsidRPr="00305B27">
        <w:rPr>
          <w:rFonts w:ascii="Times New Roman" w:hAnsi="Times New Roman" w:cs="Times New Roman"/>
        </w:rPr>
        <w:t xml:space="preserve"> noon</w:t>
      </w:r>
      <w:r>
        <w:rPr>
          <w:rFonts w:ascii="Times New Roman" w:hAnsi="Times New Roman" w:cs="Times New Roman"/>
        </w:rPr>
        <w:t xml:space="preserve">, </w:t>
      </w:r>
      <w:r w:rsidRPr="00305B27">
        <w:rPr>
          <w:rFonts w:ascii="Times New Roman" w:hAnsi="Times New Roman" w:cs="Times New Roman"/>
        </w:rPr>
        <w:t>Columbia Heights Education Campus (3101 16th St., NW). </w:t>
      </w:r>
    </w:p>
    <w:p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C05DDC" w:rsidRPr="00E67ABD" w:rsidRDefault="00C05DDC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January 31</w:t>
      </w:r>
      <w:r>
        <w:rPr>
          <w:rFonts w:ascii="Times New Roman" w:hAnsi="Times New Roman" w:cs="Times New Roman"/>
        </w:rPr>
        <w:tab/>
        <w:t>5</w:t>
      </w:r>
      <w:r w:rsidRPr="00C05DD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Annual Summer Camp Fair, </w:t>
      </w:r>
      <w:r w:rsidR="00E02EA5">
        <w:rPr>
          <w:rFonts w:ascii="Times New Roman" w:hAnsi="Times New Roman" w:cs="Times New Roman"/>
        </w:rPr>
        <w:t xml:space="preserve">6 – 8 pm, </w:t>
      </w:r>
      <w:r>
        <w:rPr>
          <w:rFonts w:ascii="Times New Roman" w:hAnsi="Times New Roman" w:cs="Times New Roman"/>
        </w:rPr>
        <w:t>J.O. Wi</w:t>
      </w:r>
      <w:r w:rsidR="00E02EA5">
        <w:rPr>
          <w:rFonts w:ascii="Times New Roman" w:hAnsi="Times New Roman" w:cs="Times New Roman"/>
        </w:rPr>
        <w:t>lson, 660 K St., NE</w:t>
      </w:r>
    </w:p>
    <w:p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194DBF"/>
    <w:multiLevelType w:val="multilevel"/>
    <w:tmpl w:val="C85E5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B06"/>
    <w:rsid w:val="00000BCE"/>
    <w:rsid w:val="00013952"/>
    <w:rsid w:val="00046A7A"/>
    <w:rsid w:val="00086A84"/>
    <w:rsid w:val="000B102A"/>
    <w:rsid w:val="000B761F"/>
    <w:rsid w:val="000C197C"/>
    <w:rsid w:val="000C6924"/>
    <w:rsid w:val="000C7A6D"/>
    <w:rsid w:val="000D2F3B"/>
    <w:rsid w:val="00111905"/>
    <w:rsid w:val="00133EB5"/>
    <w:rsid w:val="00134760"/>
    <w:rsid w:val="00171EB4"/>
    <w:rsid w:val="00172A71"/>
    <w:rsid w:val="00184D25"/>
    <w:rsid w:val="00190BD2"/>
    <w:rsid w:val="001919CA"/>
    <w:rsid w:val="001A4B96"/>
    <w:rsid w:val="001A67AA"/>
    <w:rsid w:val="001D3D1E"/>
    <w:rsid w:val="001E342E"/>
    <w:rsid w:val="001F22CE"/>
    <w:rsid w:val="00211958"/>
    <w:rsid w:val="00230760"/>
    <w:rsid w:val="00272072"/>
    <w:rsid w:val="00285E7B"/>
    <w:rsid w:val="00287D02"/>
    <w:rsid w:val="00291B06"/>
    <w:rsid w:val="00305B27"/>
    <w:rsid w:val="00311BC9"/>
    <w:rsid w:val="00347387"/>
    <w:rsid w:val="0036686E"/>
    <w:rsid w:val="00367FC4"/>
    <w:rsid w:val="00370D07"/>
    <w:rsid w:val="003B0683"/>
    <w:rsid w:val="003B3EAE"/>
    <w:rsid w:val="003B7544"/>
    <w:rsid w:val="003C3C0B"/>
    <w:rsid w:val="003D1C85"/>
    <w:rsid w:val="003D45FF"/>
    <w:rsid w:val="003E58F9"/>
    <w:rsid w:val="003F32F8"/>
    <w:rsid w:val="00410D34"/>
    <w:rsid w:val="00477359"/>
    <w:rsid w:val="004C09CD"/>
    <w:rsid w:val="004F6EAB"/>
    <w:rsid w:val="005828EB"/>
    <w:rsid w:val="005866AE"/>
    <w:rsid w:val="005A6646"/>
    <w:rsid w:val="005B0E81"/>
    <w:rsid w:val="005B5F0D"/>
    <w:rsid w:val="005C54BF"/>
    <w:rsid w:val="00622516"/>
    <w:rsid w:val="00647ACB"/>
    <w:rsid w:val="00675E3D"/>
    <w:rsid w:val="006A4F09"/>
    <w:rsid w:val="006A7F8F"/>
    <w:rsid w:val="006C4344"/>
    <w:rsid w:val="006C68B9"/>
    <w:rsid w:val="00750E23"/>
    <w:rsid w:val="00756DC9"/>
    <w:rsid w:val="00772836"/>
    <w:rsid w:val="00795125"/>
    <w:rsid w:val="007B5374"/>
    <w:rsid w:val="007B64A8"/>
    <w:rsid w:val="007D1BA0"/>
    <w:rsid w:val="007F1A15"/>
    <w:rsid w:val="00805831"/>
    <w:rsid w:val="00843AB3"/>
    <w:rsid w:val="00845D29"/>
    <w:rsid w:val="00857A7C"/>
    <w:rsid w:val="008835FC"/>
    <w:rsid w:val="008D79CC"/>
    <w:rsid w:val="008E35B5"/>
    <w:rsid w:val="00916542"/>
    <w:rsid w:val="0096417B"/>
    <w:rsid w:val="00967A69"/>
    <w:rsid w:val="009863EB"/>
    <w:rsid w:val="00A11020"/>
    <w:rsid w:val="00A245DB"/>
    <w:rsid w:val="00A34EEA"/>
    <w:rsid w:val="00A368BB"/>
    <w:rsid w:val="00A54D63"/>
    <w:rsid w:val="00A87501"/>
    <w:rsid w:val="00AA2FE1"/>
    <w:rsid w:val="00AC7D67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05DDC"/>
    <w:rsid w:val="00C15CF6"/>
    <w:rsid w:val="00C21761"/>
    <w:rsid w:val="00C35A07"/>
    <w:rsid w:val="00C46BF9"/>
    <w:rsid w:val="00C5194E"/>
    <w:rsid w:val="00C87EA1"/>
    <w:rsid w:val="00C93687"/>
    <w:rsid w:val="00CD207E"/>
    <w:rsid w:val="00CF2729"/>
    <w:rsid w:val="00CF3019"/>
    <w:rsid w:val="00CF7F06"/>
    <w:rsid w:val="00D12394"/>
    <w:rsid w:val="00D32619"/>
    <w:rsid w:val="00D34757"/>
    <w:rsid w:val="00D36AAF"/>
    <w:rsid w:val="00D803AD"/>
    <w:rsid w:val="00D929E2"/>
    <w:rsid w:val="00D9646F"/>
    <w:rsid w:val="00DB4F3B"/>
    <w:rsid w:val="00DC6C27"/>
    <w:rsid w:val="00DD1978"/>
    <w:rsid w:val="00DF0885"/>
    <w:rsid w:val="00E025F9"/>
    <w:rsid w:val="00E02EA5"/>
    <w:rsid w:val="00E25E4D"/>
    <w:rsid w:val="00E37FFD"/>
    <w:rsid w:val="00E50EE0"/>
    <w:rsid w:val="00E67ABD"/>
    <w:rsid w:val="00E733F5"/>
    <w:rsid w:val="00E82945"/>
    <w:rsid w:val="00E839E6"/>
    <w:rsid w:val="00E94AD1"/>
    <w:rsid w:val="00EB56B6"/>
    <w:rsid w:val="00EC743E"/>
    <w:rsid w:val="00F23915"/>
    <w:rsid w:val="00F3673F"/>
    <w:rsid w:val="00F37571"/>
    <w:rsid w:val="00F50BE6"/>
    <w:rsid w:val="00F51B24"/>
    <w:rsid w:val="00F62E88"/>
    <w:rsid w:val="00F8445D"/>
    <w:rsid w:val="00F94120"/>
    <w:rsid w:val="00F96698"/>
    <w:rsid w:val="00FA2DBE"/>
    <w:rsid w:val="00FB04A2"/>
    <w:rsid w:val="00FB5732"/>
    <w:rsid w:val="00FC4BC7"/>
    <w:rsid w:val="00FD1043"/>
    <w:rsid w:val="00FE141E"/>
    <w:rsid w:val="00FE67ED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79EF3B68-0F20-C947-BA6B-AFFEB8832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2E8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1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0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ndramoscoso/Downloads/011519%20CHPSPO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011519 CHPSPO Agenda.dotx</Template>
  <TotalTime>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Moscoso-Mills</dc:creator>
  <cp:keywords/>
  <dc:description/>
  <cp:lastModifiedBy>Sandra Moscoso-Mills</cp:lastModifiedBy>
  <cp:revision>1</cp:revision>
  <cp:lastPrinted>2017-01-16T21:03:00Z</cp:lastPrinted>
  <dcterms:created xsi:type="dcterms:W3CDTF">2019-01-15T18:48:00Z</dcterms:created>
  <dcterms:modified xsi:type="dcterms:W3CDTF">2019-01-15T18:49:00Z</dcterms:modified>
</cp:coreProperties>
</file>