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0F0A" w:rsidRDefault="008F7A02" w:rsidP="00B90F0A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</w:rPr>
        <w:t xml:space="preserve">Ward 6 </w:t>
      </w:r>
      <w:r w:rsidR="00B90F0A">
        <w:rPr>
          <w:rFonts w:ascii="Times New Roman" w:hAnsi="Times New Roman" w:cs="Times New Roman"/>
          <w:b/>
          <w:bCs/>
        </w:rPr>
        <w:t>Public Schools Parent</w:t>
      </w:r>
      <w:r w:rsidR="00211958">
        <w:rPr>
          <w:rFonts w:ascii="Times New Roman" w:hAnsi="Times New Roman" w:cs="Times New Roman"/>
          <w:b/>
          <w:bCs/>
        </w:rPr>
        <w:t xml:space="preserve"> Organization</w:t>
      </w:r>
    </w:p>
    <w:p w:rsidR="003F32F8" w:rsidRDefault="008F7A02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April </w:t>
      </w:r>
      <w:r w:rsidR="001067C1">
        <w:rPr>
          <w:rFonts w:ascii="Times New Roman" w:hAnsi="Times New Roman" w:cs="Times New Roman"/>
          <w:b/>
          <w:bCs/>
        </w:rPr>
        <w:t>9</w:t>
      </w:r>
      <w:r w:rsidR="007D1BA0">
        <w:rPr>
          <w:rFonts w:ascii="Times New Roman" w:hAnsi="Times New Roman" w:cs="Times New Roman"/>
          <w:b/>
          <w:bCs/>
        </w:rPr>
        <w:t>, 201</w:t>
      </w:r>
      <w:r w:rsidR="00013952">
        <w:rPr>
          <w:rFonts w:ascii="Times New Roman" w:hAnsi="Times New Roman" w:cs="Times New Roman"/>
          <w:b/>
          <w:bCs/>
        </w:rPr>
        <w:t>9</w:t>
      </w:r>
    </w:p>
    <w:p w:rsidR="001067C1" w:rsidRDefault="008F7A02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Capitol Hill Montessori@Logan</w:t>
      </w:r>
    </w:p>
    <w:p w:rsidR="001067C1" w:rsidRDefault="008F7A02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215 G, N</w:t>
      </w:r>
      <w:r w:rsidR="001067C1">
        <w:rPr>
          <w:rFonts w:ascii="Times New Roman" w:hAnsi="Times New Roman" w:cs="Times New Roman"/>
          <w:b/>
          <w:bCs/>
        </w:rPr>
        <w:t>E</w:t>
      </w:r>
    </w:p>
    <w:p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  <w:b/>
          <w:bCs/>
        </w:rPr>
        <w:t>6:30 p.m. - 8 p.m.</w:t>
      </w:r>
    </w:p>
    <w:p w:rsidR="003F32F8" w:rsidRPr="00E67ABD" w:rsidRDefault="003F32F8" w:rsidP="003F32F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F23915" w:rsidRDefault="00F23915" w:rsidP="00F23915">
      <w:pPr>
        <w:rPr>
          <w:i/>
        </w:rPr>
      </w:pPr>
      <w:r>
        <w:rPr>
          <w:i/>
        </w:rPr>
        <w:t xml:space="preserve">Mission Statement – To promote cooperation among the parent organizations of the public schools </w:t>
      </w:r>
      <w:r w:rsidR="008F7A02">
        <w:rPr>
          <w:i/>
        </w:rPr>
        <w:t xml:space="preserve">across Ward 6 </w:t>
      </w:r>
      <w:r>
        <w:rPr>
          <w:i/>
        </w:rPr>
        <w:t>in order to improve the education received by all children attending our schools.</w:t>
      </w:r>
    </w:p>
    <w:p w:rsidR="003F32F8" w:rsidRPr="00E67ABD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F22CE" w:rsidRDefault="00D32619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6:30 – 6:40</w:t>
      </w:r>
      <w:r w:rsidR="001F22CE">
        <w:rPr>
          <w:rFonts w:ascii="Times New Roman" w:hAnsi="Times New Roman" w:cs="Times New Roman"/>
        </w:rPr>
        <w:tab/>
        <w:t>Welcome and Introductions</w:t>
      </w:r>
    </w:p>
    <w:p w:rsidR="001F22CE" w:rsidRDefault="001F22CE" w:rsidP="001F22C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1A67AA" w:rsidRDefault="00DB6931" w:rsidP="005178DE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6:40 – 7:30</w:t>
      </w:r>
      <w:r w:rsidR="00967A69">
        <w:rPr>
          <w:rFonts w:ascii="Times New Roman" w:hAnsi="Times New Roman" w:cs="Times New Roman"/>
        </w:rPr>
        <w:tab/>
      </w:r>
      <w:r w:rsidR="008F7A02">
        <w:rPr>
          <w:rFonts w:ascii="Times New Roman" w:hAnsi="Times New Roman" w:cs="Times New Roman"/>
        </w:rPr>
        <w:t>Theodora Brown (Ward 5 Council on Education) and Eboni-Rose Thompson (Ward 7 Education Council) – Ward Council priorities and how we can better support each other</w:t>
      </w:r>
    </w:p>
    <w:p w:rsidR="005B180B" w:rsidRDefault="005B180B" w:rsidP="00DB693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5B180B" w:rsidRDefault="005B180B" w:rsidP="005178DE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7:30 – 7:45</w:t>
      </w:r>
      <w:r w:rsidR="00DB6931">
        <w:rPr>
          <w:rFonts w:ascii="Times New Roman" w:hAnsi="Times New Roman" w:cs="Times New Roman"/>
        </w:rPr>
        <w:tab/>
        <w:t xml:space="preserve">C4DC Budget Proposal (see </w:t>
      </w:r>
      <w:hyperlink r:id="rId7" w:history="1">
        <w:r w:rsidR="00DB6931" w:rsidRPr="00DB6931">
          <w:rPr>
            <w:rStyle w:val="Hyperlink"/>
            <w:rFonts w:ascii="Times New Roman" w:hAnsi="Times New Roman" w:cs="Times New Roman"/>
          </w:rPr>
          <w:t>DC Fiscal Policy Institute budget analysis</w:t>
        </w:r>
      </w:hyperlink>
      <w:r w:rsidR="00D73E6B">
        <w:rPr>
          <w:rFonts w:ascii="Times New Roman" w:hAnsi="Times New Roman" w:cs="Times New Roman"/>
        </w:rPr>
        <w:t xml:space="preserve"> and this </w:t>
      </w:r>
      <w:hyperlink r:id="rId8" w:history="1">
        <w:r w:rsidR="009A723B" w:rsidRPr="009A723B">
          <w:rPr>
            <w:rStyle w:val="Hyperlink"/>
            <w:rFonts w:ascii="Times New Roman" w:hAnsi="Times New Roman" w:cs="Times New Roman"/>
          </w:rPr>
          <w:t>WUSA9 report</w:t>
        </w:r>
      </w:hyperlink>
      <w:r w:rsidR="009A723B">
        <w:rPr>
          <w:rFonts w:ascii="Times New Roman" w:hAnsi="Times New Roman" w:cs="Times New Roman"/>
        </w:rPr>
        <w:t xml:space="preserve"> and the </w:t>
      </w:r>
      <w:hyperlink r:id="rId9" w:history="1">
        <w:r w:rsidR="009A723B" w:rsidRPr="009A723B">
          <w:rPr>
            <w:rStyle w:val="Hyperlink"/>
            <w:rFonts w:ascii="Times New Roman" w:hAnsi="Times New Roman" w:cs="Times New Roman"/>
          </w:rPr>
          <w:t>C4DC budget tool</w:t>
        </w:r>
      </w:hyperlink>
      <w:r w:rsidR="009A723B">
        <w:rPr>
          <w:rFonts w:ascii="Times New Roman" w:hAnsi="Times New Roman" w:cs="Times New Roman"/>
        </w:rPr>
        <w:t>)</w:t>
      </w:r>
    </w:p>
    <w:p w:rsidR="001067C1" w:rsidRDefault="001067C1" w:rsidP="005178DE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1067C1" w:rsidRDefault="008F7A02" w:rsidP="005178DE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7:45 – 7:55</w:t>
      </w:r>
      <w:r w:rsidR="001067C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DME Hearing &amp; W6PSPO Testimonies</w:t>
      </w:r>
    </w:p>
    <w:p w:rsidR="001067C1" w:rsidRDefault="001067C1" w:rsidP="005178DE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1067C1" w:rsidRDefault="008F7A02" w:rsidP="005178DE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7:55</w:t>
      </w:r>
      <w:r w:rsidR="001067C1">
        <w:rPr>
          <w:rFonts w:ascii="Times New Roman" w:hAnsi="Times New Roman" w:cs="Times New Roman"/>
        </w:rPr>
        <w:t xml:space="preserve"> – 8:00</w:t>
      </w:r>
      <w:r w:rsidR="001067C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Bike-to-School Day</w:t>
      </w:r>
    </w:p>
    <w:p w:rsidR="00111905" w:rsidRDefault="00111905" w:rsidP="00F94120">
      <w:pPr>
        <w:widowControl w:val="0"/>
        <w:autoSpaceDE w:val="0"/>
        <w:autoSpaceDN w:val="0"/>
        <w:adjustRightInd w:val="0"/>
        <w:ind w:left="1440" w:hanging="1440"/>
        <w:rPr>
          <w:rFonts w:ascii="Times New Roman" w:hAnsi="Times New Roman" w:cs="Times New Roman"/>
        </w:rPr>
      </w:pPr>
    </w:p>
    <w:p w:rsidR="003F32F8" w:rsidRDefault="003F32F8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E67ABD">
        <w:rPr>
          <w:rFonts w:ascii="Times New Roman" w:hAnsi="Times New Roman" w:cs="Times New Roman"/>
        </w:rPr>
        <w:t>Next CHPSPO Meeting: </w:t>
      </w:r>
      <w:r w:rsidR="008F7A02">
        <w:rPr>
          <w:rFonts w:ascii="Times New Roman" w:hAnsi="Times New Roman" w:cs="Times New Roman"/>
        </w:rPr>
        <w:t>May 21, 2019</w:t>
      </w:r>
    </w:p>
    <w:p w:rsid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DC6C27" w:rsidRDefault="00DC6C27" w:rsidP="003F32F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Upcoming Events</w:t>
      </w:r>
    </w:p>
    <w:p w:rsidR="005178DE" w:rsidRDefault="005178DE" w:rsidP="005178DE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7B64A8" w:rsidRDefault="000575B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April 25</w:t>
      </w:r>
      <w:r>
        <w:rPr>
          <w:rFonts w:ascii="Times New Roman" w:hAnsi="Times New Roman" w:cs="Times New Roman"/>
        </w:rPr>
        <w:tab/>
        <w:t>Deputy Mayor for Education</w:t>
      </w:r>
      <w:r w:rsidR="008F7A02">
        <w:rPr>
          <w:rFonts w:ascii="Times New Roman" w:hAnsi="Times New Roman" w:cs="Times New Roman"/>
        </w:rPr>
        <w:t xml:space="preserve"> Budget Oversight Hearing</w:t>
      </w:r>
    </w:p>
    <w:p w:rsidR="000575B8" w:rsidRDefault="000575B8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B7756" w:rsidRPr="000575B8" w:rsidRDefault="002B7756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May 8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Bike-to-School Day, Lincoln Park</w:t>
      </w:r>
    </w:p>
    <w:p w:rsidR="00134760" w:rsidRDefault="00134760" w:rsidP="0021195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181818"/>
          <w:u w:val="single"/>
        </w:rPr>
      </w:pPr>
    </w:p>
    <w:p w:rsidR="001A4B96" w:rsidRPr="00756DC9" w:rsidRDefault="00B92F38" w:rsidP="007B64A8">
      <w:pPr>
        <w:jc w:val="center"/>
        <w:rPr>
          <w:rFonts w:ascii="Times New Roman" w:hAnsi="Times New Roman" w:cs="Times New Roman"/>
          <w:b/>
          <w:i/>
        </w:rPr>
      </w:pPr>
      <w:r w:rsidRPr="00B92F38">
        <w:rPr>
          <w:rFonts w:ascii="Times New Roman" w:hAnsi="Times New Roman" w:cs="Times New Roman"/>
          <w:b/>
          <w:i/>
        </w:rPr>
        <w:t>Visit CHPSPO on the web at http://chpspo.org</w:t>
      </w:r>
    </w:p>
    <w:sectPr w:rsidR="001A4B96" w:rsidRPr="00756DC9" w:rsidSect="00630D9D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2A2E" w:rsidRDefault="002E2A2E" w:rsidP="005178DE">
      <w:r>
        <w:separator/>
      </w:r>
    </w:p>
  </w:endnote>
  <w:endnote w:type="continuationSeparator" w:id="0">
    <w:p w:rsidR="002E2A2E" w:rsidRDefault="002E2A2E" w:rsidP="00517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2A2E" w:rsidRDefault="002E2A2E" w:rsidP="005178DE">
      <w:r>
        <w:separator/>
      </w:r>
    </w:p>
  </w:footnote>
  <w:footnote w:type="continuationSeparator" w:id="0">
    <w:p w:rsidR="002E2A2E" w:rsidRDefault="002E2A2E" w:rsidP="00517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3133C73"/>
    <w:multiLevelType w:val="hybridMultilevel"/>
    <w:tmpl w:val="E5104A58"/>
    <w:lvl w:ilvl="0" w:tplc="44EA2466">
      <w:start w:val="144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194DBF"/>
    <w:multiLevelType w:val="multilevel"/>
    <w:tmpl w:val="C85E5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D7C"/>
    <w:rsid w:val="00000BCE"/>
    <w:rsid w:val="00013952"/>
    <w:rsid w:val="00046A7A"/>
    <w:rsid w:val="000575B8"/>
    <w:rsid w:val="00086A84"/>
    <w:rsid w:val="000B102A"/>
    <w:rsid w:val="000B761F"/>
    <w:rsid w:val="000C197C"/>
    <w:rsid w:val="000C6924"/>
    <w:rsid w:val="000C7A6D"/>
    <w:rsid w:val="000D2F3B"/>
    <w:rsid w:val="001067C1"/>
    <w:rsid w:val="00111905"/>
    <w:rsid w:val="00133EB5"/>
    <w:rsid w:val="00134760"/>
    <w:rsid w:val="00171EB4"/>
    <w:rsid w:val="00172A71"/>
    <w:rsid w:val="00184D25"/>
    <w:rsid w:val="00190BD2"/>
    <w:rsid w:val="001919CA"/>
    <w:rsid w:val="001A4B96"/>
    <w:rsid w:val="001A67AA"/>
    <w:rsid w:val="001D3D1E"/>
    <w:rsid w:val="001E342E"/>
    <w:rsid w:val="001F22CE"/>
    <w:rsid w:val="00211958"/>
    <w:rsid w:val="00230760"/>
    <w:rsid w:val="00272072"/>
    <w:rsid w:val="00285E7B"/>
    <w:rsid w:val="00287D02"/>
    <w:rsid w:val="002B7756"/>
    <w:rsid w:val="002C5162"/>
    <w:rsid w:val="002E2A2E"/>
    <w:rsid w:val="00305B27"/>
    <w:rsid w:val="003106B4"/>
    <w:rsid w:val="00311BC9"/>
    <w:rsid w:val="00347387"/>
    <w:rsid w:val="0036686E"/>
    <w:rsid w:val="00367FC4"/>
    <w:rsid w:val="00370D07"/>
    <w:rsid w:val="0037611D"/>
    <w:rsid w:val="003B0683"/>
    <w:rsid w:val="003B3EAE"/>
    <w:rsid w:val="003B7544"/>
    <w:rsid w:val="003C3C0B"/>
    <w:rsid w:val="003D1C85"/>
    <w:rsid w:val="003D45FF"/>
    <w:rsid w:val="003E58F9"/>
    <w:rsid w:val="003F32F8"/>
    <w:rsid w:val="003F71D1"/>
    <w:rsid w:val="00410D34"/>
    <w:rsid w:val="00477359"/>
    <w:rsid w:val="004C09CD"/>
    <w:rsid w:val="004F6EAB"/>
    <w:rsid w:val="005178DE"/>
    <w:rsid w:val="00571800"/>
    <w:rsid w:val="005828EB"/>
    <w:rsid w:val="005866AE"/>
    <w:rsid w:val="005A6646"/>
    <w:rsid w:val="005B0E81"/>
    <w:rsid w:val="005B180B"/>
    <w:rsid w:val="005B5F0D"/>
    <w:rsid w:val="005C54BF"/>
    <w:rsid w:val="00622516"/>
    <w:rsid w:val="00647ACB"/>
    <w:rsid w:val="00675E3D"/>
    <w:rsid w:val="006A4F09"/>
    <w:rsid w:val="006A7F8F"/>
    <w:rsid w:val="006C4344"/>
    <w:rsid w:val="006C68B9"/>
    <w:rsid w:val="006F43F2"/>
    <w:rsid w:val="00750E23"/>
    <w:rsid w:val="00756DC9"/>
    <w:rsid w:val="00772836"/>
    <w:rsid w:val="00795125"/>
    <w:rsid w:val="007A5D7C"/>
    <w:rsid w:val="007B5374"/>
    <w:rsid w:val="007B64A8"/>
    <w:rsid w:val="007D1BA0"/>
    <w:rsid w:val="007F1A15"/>
    <w:rsid w:val="00805831"/>
    <w:rsid w:val="00843AB3"/>
    <w:rsid w:val="00845D29"/>
    <w:rsid w:val="00857A7C"/>
    <w:rsid w:val="008835FC"/>
    <w:rsid w:val="008D79CC"/>
    <w:rsid w:val="008E35B5"/>
    <w:rsid w:val="008F7A02"/>
    <w:rsid w:val="00916542"/>
    <w:rsid w:val="0096417B"/>
    <w:rsid w:val="00967A69"/>
    <w:rsid w:val="009863EB"/>
    <w:rsid w:val="009A723B"/>
    <w:rsid w:val="00A11020"/>
    <w:rsid w:val="00A245DB"/>
    <w:rsid w:val="00A34EEA"/>
    <w:rsid w:val="00A368BB"/>
    <w:rsid w:val="00A54D63"/>
    <w:rsid w:val="00A87501"/>
    <w:rsid w:val="00AA2FE1"/>
    <w:rsid w:val="00AC7D67"/>
    <w:rsid w:val="00AD6EA3"/>
    <w:rsid w:val="00AE6E13"/>
    <w:rsid w:val="00B14562"/>
    <w:rsid w:val="00B162BA"/>
    <w:rsid w:val="00B171DC"/>
    <w:rsid w:val="00B417A0"/>
    <w:rsid w:val="00B504E5"/>
    <w:rsid w:val="00B90F0A"/>
    <w:rsid w:val="00B92F38"/>
    <w:rsid w:val="00B92F55"/>
    <w:rsid w:val="00B965A1"/>
    <w:rsid w:val="00BB23DC"/>
    <w:rsid w:val="00BB4442"/>
    <w:rsid w:val="00BF1596"/>
    <w:rsid w:val="00BF6E25"/>
    <w:rsid w:val="00C05DDC"/>
    <w:rsid w:val="00C15CF6"/>
    <w:rsid w:val="00C21761"/>
    <w:rsid w:val="00C26D79"/>
    <w:rsid w:val="00C35A07"/>
    <w:rsid w:val="00C46BF9"/>
    <w:rsid w:val="00C5194E"/>
    <w:rsid w:val="00C87EA1"/>
    <w:rsid w:val="00C93687"/>
    <w:rsid w:val="00CD207E"/>
    <w:rsid w:val="00CF2729"/>
    <w:rsid w:val="00CF3019"/>
    <w:rsid w:val="00CF7F06"/>
    <w:rsid w:val="00D12394"/>
    <w:rsid w:val="00D13C0F"/>
    <w:rsid w:val="00D32619"/>
    <w:rsid w:val="00D34757"/>
    <w:rsid w:val="00D36AAF"/>
    <w:rsid w:val="00D73E6B"/>
    <w:rsid w:val="00D803AD"/>
    <w:rsid w:val="00D929E2"/>
    <w:rsid w:val="00D9646F"/>
    <w:rsid w:val="00DB4F3B"/>
    <w:rsid w:val="00DB6931"/>
    <w:rsid w:val="00DC6C27"/>
    <w:rsid w:val="00DD1978"/>
    <w:rsid w:val="00DF0885"/>
    <w:rsid w:val="00E025F9"/>
    <w:rsid w:val="00E02EA5"/>
    <w:rsid w:val="00E25E4D"/>
    <w:rsid w:val="00E37FFD"/>
    <w:rsid w:val="00E50EE0"/>
    <w:rsid w:val="00E52FEA"/>
    <w:rsid w:val="00E60377"/>
    <w:rsid w:val="00E639BA"/>
    <w:rsid w:val="00E67ABD"/>
    <w:rsid w:val="00E733F5"/>
    <w:rsid w:val="00E82945"/>
    <w:rsid w:val="00E839E6"/>
    <w:rsid w:val="00E94AD1"/>
    <w:rsid w:val="00EB56B6"/>
    <w:rsid w:val="00EC743E"/>
    <w:rsid w:val="00F23915"/>
    <w:rsid w:val="00F3673F"/>
    <w:rsid w:val="00F37571"/>
    <w:rsid w:val="00F50BE6"/>
    <w:rsid w:val="00F51B24"/>
    <w:rsid w:val="00F62E88"/>
    <w:rsid w:val="00F8445D"/>
    <w:rsid w:val="00F94120"/>
    <w:rsid w:val="00F96698"/>
    <w:rsid w:val="00FA2DBE"/>
    <w:rsid w:val="00FB04A2"/>
    <w:rsid w:val="00FB5732"/>
    <w:rsid w:val="00FC4BC7"/>
    <w:rsid w:val="00FD1043"/>
    <w:rsid w:val="00FE141E"/>
    <w:rsid w:val="00FE67ED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CA41D9"/>
  <w14:defaultImageDpi w14:val="32767"/>
  <w15:chartTrackingRefBased/>
  <w15:docId w15:val="{1F127B58-8C4B-D04E-8A8E-FD2BFAD47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2F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7D4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62E88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yiv5309694340msonormal">
    <w:name w:val="yiv5309694340msonormal"/>
    <w:basedOn w:val="Normal"/>
    <w:rsid w:val="005178DE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5178D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178DE"/>
  </w:style>
  <w:style w:type="paragraph" w:styleId="Footer">
    <w:name w:val="footer"/>
    <w:basedOn w:val="Normal"/>
    <w:link w:val="FooterChar"/>
    <w:uiPriority w:val="99"/>
    <w:unhideWhenUsed/>
    <w:rsid w:val="005178D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78DE"/>
  </w:style>
  <w:style w:type="paragraph" w:customStyle="1" w:styleId="yiv1341123403ydp49dac2c5yiv2426032925msonormal">
    <w:name w:val="yiv1341123403ydp49dac2c5yiv2426032925msonormal"/>
    <w:basedOn w:val="Normal"/>
    <w:rsid w:val="003106B4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9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6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41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17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64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30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7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2391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22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3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90237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7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989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001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1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9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0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61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139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7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742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372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18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55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172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usa9.com/article/news/local/dc-education-leaders-say-proposed-budget-could-force-schools-to-shut-down/65-d6793290-3940-422a-9285-edb2f93c16d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dcfpi.org/all/whats-in-the-proposed-fiscal-year-2020-budget-for-prek-12-educat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dcpsbudget.ourdcschools.org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ndramoscoso/Downloads/040919%20CHPSPO%20Agend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040919 CHPSPO Agenda.dotx</Template>
  <TotalTime>1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Moscoso-Mills</dc:creator>
  <cp:keywords/>
  <dc:description/>
  <cp:lastModifiedBy>Sandra Moscoso-Mills</cp:lastModifiedBy>
  <cp:revision>1</cp:revision>
  <cp:lastPrinted>2017-01-16T21:03:00Z</cp:lastPrinted>
  <dcterms:created xsi:type="dcterms:W3CDTF">2019-04-08T11:05:00Z</dcterms:created>
  <dcterms:modified xsi:type="dcterms:W3CDTF">2019-04-08T11:06:00Z</dcterms:modified>
</cp:coreProperties>
</file>